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 w:after="0" w:line="240" w:lineRule="auto"/>
        <w:ind w:left="604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14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40" w:lineRule="atLeast"/>
        <w:ind w:left="4331" w:right="2875" w:firstLine="-7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240" w:lineRule="auto"/>
        <w:ind w:left="1284" w:right="3465"/>
        <w:jc w:val="center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9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9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d</w:t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604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"T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"</w:t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604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(M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.1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9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se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z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.</w:t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745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T: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5" w:right="-20"/>
        <w:jc w:val="left"/>
        <w:tabs>
          <w:tab w:pos="132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Z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(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5" w:right="-20"/>
        <w:jc w:val="left"/>
        <w:tabs>
          <w:tab w:pos="6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pgMar w:footer="761" w:top="880" w:bottom="960" w:left="980" w:right="1300"/>
          <w:footerReference w:type="default" r:id="rId5"/>
          <w:type w:val="continuous"/>
          <w:pgSz w:w="12240" w:h="15840"/>
        </w:sectPr>
      </w:pPr>
      <w:rPr/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07" w:right="324"/>
        <w:jc w:val="center"/>
        <w:tabs>
          <w:tab w:pos="7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07" w:right="325"/>
        <w:jc w:val="center"/>
        <w:tabs>
          <w:tab w:pos="7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Q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0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Q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0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(3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6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pgMar w:header="1003" w:footer="761" w:top="1220" w:bottom="960" w:left="840" w:right="1300"/>
          <w:headerReference w:type="default" r:id="rId6"/>
          <w:pgSz w:w="12240" w:h="15840"/>
        </w:sectPr>
      </w:pPr>
      <w:rPr/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240" w:lineRule="auto"/>
        <w:ind w:left="207" w:right="364"/>
        <w:jc w:val="center"/>
        <w:tabs>
          <w:tab w:pos="70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: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45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CE.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0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Q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0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(J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(5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(6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jc w:val="left"/>
        <w:spacing w:after="0"/>
        <w:sectPr>
          <w:pgMar w:header="1003" w:footer="761" w:top="1220" w:bottom="960" w:left="840" w:right="1260"/>
          <w:headerReference w:type="default" r:id="rId7"/>
          <w:pgSz w:w="12240" w:h="15840"/>
        </w:sectPr>
      </w:pPr>
      <w:rPr/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V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Q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W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6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26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45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45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9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6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71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4.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0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N: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1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-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Y"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2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9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7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5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4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(B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)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Q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P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ST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"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5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TI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HI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6</w:t>
        <w:tab/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0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,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26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2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  <w:b/>
          <w:bCs/>
        </w:rPr>
        <w:t>3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146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7</w:t>
        <w:tab/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En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m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y</w:t>
      </w:r>
      <w:r>
        <w:rPr>
          <w:rFonts w:ascii="Courier New" w:hAnsi="Courier New" w:cs="Courier New" w:eastAsia="Courier New"/>
          <w:sz w:val="23"/>
          <w:szCs w:val="23"/>
          <w:spacing w:val="2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k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ct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8</w:t>
        <w:tab/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un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B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4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8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f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97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h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g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u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r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s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c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e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d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  <w:t> 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i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n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to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6" w:right="-20"/>
        <w:jc w:val="left"/>
        <w:tabs>
          <w:tab w:pos="740" w:val="left"/>
        </w:tabs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spacing w:val="1"/>
          <w:w w:val="100"/>
          <w:b/>
          <w:bCs/>
        </w:rPr>
        <w:t>1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  <w:t>9</w:t>
        <w:tab/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  <w:b/>
          <w:bCs/>
        </w:rPr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l</w:t>
      </w:r>
      <w:r>
        <w:rPr>
          <w:rFonts w:ascii="Courier New" w:hAnsi="Courier New" w:cs="Courier New" w:eastAsia="Courier New"/>
          <w:sz w:val="23"/>
          <w:szCs w:val="23"/>
          <w:spacing w:val="1"/>
          <w:w w:val="100"/>
        </w:rPr>
        <w:t>a</w:t>
      </w:r>
      <w:r>
        <w:rPr>
          <w:rFonts w:ascii="Courier New" w:hAnsi="Courier New" w:cs="Courier New" w:eastAsia="Courier New"/>
          <w:sz w:val="23"/>
          <w:szCs w:val="23"/>
          <w:spacing w:val="-1"/>
          <w:w w:val="100"/>
        </w:rPr>
        <w:t>w.</w:t>
      </w:r>
      <w:r>
        <w:rPr>
          <w:rFonts w:ascii="Courier New" w:hAnsi="Courier New" w:cs="Courier New" w:eastAsia="Courier New"/>
          <w:sz w:val="23"/>
          <w:szCs w:val="23"/>
          <w:spacing w:val="0"/>
          <w:w w:val="100"/>
        </w:rPr>
      </w:r>
    </w:p>
    <w:sectPr>
      <w:pgMar w:header="1003" w:footer="761" w:top="1220" w:bottom="960" w:left="840" w:right="1300"/>
      <w:headerReference w:type="default" r:id="rId8"/>
      <w:footerReference w:type="default" r:id="rId9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8.199097pt;margin-top:742.965393pt;width:105.6314pt;height:13.52pt;mso-position-horizontal-relative:page;mso-position-vertical-relative:page;z-index:-268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S0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0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9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1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5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'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1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3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(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H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-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1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)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9.436584pt;margin-top:742.965393pt;width:22.879509pt;height:13.52pt;mso-position-horizontal-relative:page;mso-position-vertical-relative:page;z-index:-267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LTB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8.197861pt;margin-top:742.966003pt;width:105.6314pt;height:13.52pt;mso-position-horizontal-relative:page;mso-position-vertical-relative:page;z-index:-263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S0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0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9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1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5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'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1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3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(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H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-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1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)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7.715790pt;margin-top:742.966003pt;width:71.119091pt;height:13.52pt;mso-position-horizontal-relative:page;mso-position-vertical-relative:page;z-index:-262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F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i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n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a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l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 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P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-1"/>
                    <w:w w:val="100"/>
                  </w:rPr>
                  <w:t>a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ge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9.435364pt;margin-top:742.966003pt;width:22.879509pt;height:13.52pt;mso-position-horizontal-relative:page;mso-position-vertical-relative:page;z-index:-261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1"/>
                    <w:w w:val="100"/>
                  </w:rPr>
                  <w:t>LTB</w:t>
                </w:r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6.718506pt;margin-top:49.125599pt;width:8.9126pt;height:13.52pt;mso-position-horizontal-relative:page;mso-position-vertical-relative:page;z-index:-266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2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6.718506pt;margin-top:49.125599pt;width:8.9126pt;height:13.52pt;mso-position-horizontal-relative:page;mso-position-vertical-relative:page;z-index:-265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3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6.718506pt;margin-top:49.125599pt;width:8.9126pt;height:13.52pt;mso-position-horizontal-relative:page;mso-position-vertical-relative:page;z-index:-264" type="#_x0000_t202" filled="f" stroked="f">
          <v:textbox inset="0,0,0,0">
            <w:txbxContent>
              <w:p>
                <w:pPr>
                  <w:spacing w:before="4" w:after="0" w:line="240" w:lineRule="auto"/>
                  <w:ind w:left="20" w:right="-55"/>
                  <w:jc w:val="left"/>
                  <w:rPr>
                    <w:rFonts w:ascii="Courier New" w:hAnsi="Courier New" w:cs="Courier New" w:eastAsia="Courier New"/>
                    <w:sz w:val="23"/>
                    <w:szCs w:val="23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3"/>
                    <w:szCs w:val="23"/>
                    <w:spacing w:val="0"/>
                    <w:w w:val="100"/>
                  </w:rPr>
                  <w:t>4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pdfmaker</dc:creator>
  <dc:title>Microsoft Word - 2013-SCB-0275.DOC</dc:title>
  <dcterms:created xsi:type="dcterms:W3CDTF">2015-02-17T12:53:29Z</dcterms:created>
  <dcterms:modified xsi:type="dcterms:W3CDTF">2015-02-17T12:53:29Z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2014-12-10T00:00:00Z</vt:filetime>
  </property>
  <property fmtid="{D5CDD505-2E9C-101B-9397-08002B2CF9AE}" pid="3" name="LastSaved">
    <vt:filetime>2015-02-17T00:00:00Z</vt:filetime>
  </property>
</Properties>
</file>